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6ABEFD" w14:textId="7F4E5C91" w:rsidR="005D09DF" w:rsidRDefault="005D09DF" w:rsidP="00F21DF5">
      <w:pPr>
        <w:rPr>
          <w:sz w:val="26"/>
          <w:szCs w:val="26"/>
        </w:rPr>
      </w:pPr>
      <w:bookmarkStart w:id="0" w:name="_GoBack"/>
      <w:bookmarkEnd w:id="0"/>
    </w:p>
    <w:p w14:paraId="7C421172" w14:textId="6B8F6FC7" w:rsidR="005D09DF" w:rsidRPr="005D09DF" w:rsidRDefault="005D09DF" w:rsidP="00F21DF5">
      <w:pPr>
        <w:rPr>
          <w:b/>
          <w:bCs/>
          <w:sz w:val="26"/>
          <w:szCs w:val="26"/>
        </w:rPr>
      </w:pPr>
      <w:r w:rsidRPr="005D09DF">
        <w:rPr>
          <w:b/>
          <w:bCs/>
          <w:sz w:val="26"/>
          <w:szCs w:val="26"/>
        </w:rPr>
        <w:t xml:space="preserve">Please read the following room information and complete the application form. </w:t>
      </w:r>
      <w:r>
        <w:rPr>
          <w:b/>
          <w:bCs/>
          <w:sz w:val="26"/>
          <w:szCs w:val="26"/>
        </w:rPr>
        <w:t>E</w:t>
      </w:r>
      <w:r w:rsidRPr="005D09DF">
        <w:rPr>
          <w:b/>
          <w:bCs/>
          <w:sz w:val="26"/>
          <w:szCs w:val="26"/>
        </w:rPr>
        <w:t xml:space="preserve">mail </w:t>
      </w:r>
      <w:r>
        <w:rPr>
          <w:b/>
          <w:bCs/>
          <w:sz w:val="26"/>
          <w:szCs w:val="26"/>
        </w:rPr>
        <w:t xml:space="preserve">completed forms </w:t>
      </w:r>
      <w:r w:rsidRPr="005D09DF">
        <w:rPr>
          <w:b/>
          <w:bCs/>
          <w:sz w:val="26"/>
          <w:szCs w:val="26"/>
        </w:rPr>
        <w:t xml:space="preserve">to </w:t>
      </w:r>
      <w:hyperlink r:id="rId10" w:history="1">
        <w:r w:rsidRPr="005D09DF">
          <w:rPr>
            <w:rStyle w:val="Hyperlink"/>
            <w:b/>
            <w:bCs/>
            <w:sz w:val="26"/>
            <w:szCs w:val="26"/>
          </w:rPr>
          <w:t>info@cwrc.org.uk</w:t>
        </w:r>
      </w:hyperlink>
      <w:r>
        <w:rPr>
          <w:b/>
          <w:bCs/>
          <w:sz w:val="26"/>
          <w:szCs w:val="26"/>
        </w:rPr>
        <w:t xml:space="preserve">. </w:t>
      </w:r>
    </w:p>
    <w:p w14:paraId="7AE99B0C" w14:textId="612DDFA0" w:rsidR="00F21DF5" w:rsidRPr="00F21DF5" w:rsidRDefault="00F21DF5" w:rsidP="00F21DF5">
      <w:pPr>
        <w:rPr>
          <w:sz w:val="26"/>
          <w:szCs w:val="26"/>
        </w:rPr>
      </w:pPr>
      <w:r w:rsidRPr="00F21DF5">
        <w:rPr>
          <w:sz w:val="26"/>
          <w:szCs w:val="26"/>
        </w:rPr>
        <w:t>Our centres are located in Cambridge and Peterborough city centres. We are not able to offer evening or weekend use currently. Please note that we are women-only centre</w:t>
      </w:r>
      <w:r>
        <w:rPr>
          <w:sz w:val="26"/>
          <w:szCs w:val="26"/>
        </w:rPr>
        <w:t>s</w:t>
      </w:r>
      <w:r w:rsidRPr="00F21DF5">
        <w:rPr>
          <w:sz w:val="26"/>
          <w:szCs w:val="26"/>
        </w:rPr>
        <w:t xml:space="preserve">. </w:t>
      </w:r>
    </w:p>
    <w:p w14:paraId="421B16D3" w14:textId="7A511D46" w:rsidR="00F21DF5" w:rsidRPr="00F21DF5" w:rsidRDefault="00F21DF5" w:rsidP="00F21DF5">
      <w:pPr>
        <w:rPr>
          <w:sz w:val="36"/>
          <w:szCs w:val="36"/>
        </w:rPr>
      </w:pPr>
      <w:r w:rsidRPr="00F21DF5">
        <w:rPr>
          <w:sz w:val="36"/>
          <w:szCs w:val="36"/>
        </w:rPr>
        <w:t>CAMBRIDGE</w:t>
      </w:r>
      <w:r w:rsidR="005D09DF">
        <w:rPr>
          <w:sz w:val="36"/>
          <w:szCs w:val="36"/>
        </w:rPr>
        <w:t xml:space="preserve"> CENTRE INFORMATION</w:t>
      </w:r>
      <w:r w:rsidRPr="00F21DF5">
        <w:rPr>
          <w:sz w:val="36"/>
          <w:szCs w:val="36"/>
        </w:rPr>
        <w:t>:</w:t>
      </w:r>
    </w:p>
    <w:p w14:paraId="3A145068" w14:textId="19543F73" w:rsidR="00F21DF5" w:rsidRPr="00F21DF5" w:rsidRDefault="00F21DF5" w:rsidP="00F21DF5">
      <w:pPr>
        <w:rPr>
          <w:b/>
          <w:bCs/>
        </w:rPr>
      </w:pPr>
      <w:r w:rsidRPr="00F21DF5">
        <w:rPr>
          <w:b/>
          <w:bCs/>
        </w:rPr>
        <w:t xml:space="preserve">Kahlo Room </w:t>
      </w:r>
    </w:p>
    <w:p w14:paraId="5012D147" w14:textId="34D38256" w:rsidR="00F21DF5" w:rsidRDefault="00F21DF5" w:rsidP="00F21DF5">
      <w:r>
        <w:rPr>
          <w:noProof/>
          <w:lang w:val="en-GB" w:eastAsia="en-GB"/>
        </w:rPr>
        <w:drawing>
          <wp:inline distT="0" distB="0" distL="0" distR="0" wp14:anchorId="3CBF2CF8" wp14:editId="6B9C8B46">
            <wp:extent cx="6057900" cy="4543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68" cy="45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5C8E" w14:textId="2215D18A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>Downstairs group room with kitchen facilities (kettle, fridge, microwave, toaster, and sink) which is about 25.4 square meters (5.4 x 4.7). It also has a large touch screen that computers can plug into.</w:t>
      </w:r>
    </w:p>
    <w:p w14:paraId="3ED0FB76" w14:textId="2D1B4592" w:rsidR="00F21DF5" w:rsidRDefault="00F21DF5" w:rsidP="00F21DF5"/>
    <w:p w14:paraId="76CD5EBB" w14:textId="7105E054" w:rsidR="00F21DF5" w:rsidRPr="00F21DF5" w:rsidRDefault="00F21DF5" w:rsidP="00F21DF5">
      <w:pPr>
        <w:rPr>
          <w:b/>
          <w:bCs/>
        </w:rPr>
      </w:pPr>
      <w:r w:rsidRPr="00F21DF5">
        <w:rPr>
          <w:b/>
          <w:bCs/>
        </w:rPr>
        <w:lastRenderedPageBreak/>
        <w:t>Atwood Room</w:t>
      </w:r>
    </w:p>
    <w:p w14:paraId="097BE4E3" w14:textId="1E1E6EED" w:rsidR="00F21DF5" w:rsidRDefault="00F21DF5" w:rsidP="00F21DF5">
      <w:r>
        <w:rPr>
          <w:noProof/>
          <w:lang w:val="en-GB" w:eastAsia="en-GB"/>
        </w:rPr>
        <w:drawing>
          <wp:inline distT="0" distB="0" distL="0" distR="0" wp14:anchorId="0B90D960" wp14:editId="3B0065F5">
            <wp:extent cx="5092700" cy="3819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47" cy="38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020B" w14:textId="2338D95E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>Large upstairs room which is also about 25.4 square meters (5.4 x 4.7).</w:t>
      </w:r>
    </w:p>
    <w:p w14:paraId="56F7BC4B" w14:textId="7B1AF90F" w:rsidR="00F21DF5" w:rsidRPr="00F21DF5" w:rsidRDefault="00F21DF5" w:rsidP="00F21DF5">
      <w:pPr>
        <w:rPr>
          <w:b/>
          <w:bCs/>
        </w:rPr>
      </w:pPr>
      <w:r>
        <w:rPr>
          <w:b/>
          <w:bCs/>
        </w:rPr>
        <w:t>Johnson Room – 1:1 room</w:t>
      </w:r>
    </w:p>
    <w:p w14:paraId="5ADFE8C3" w14:textId="2ECD8A2B" w:rsidR="00F21DF5" w:rsidRDefault="00F21DF5" w:rsidP="00F21DF5">
      <w:r>
        <w:rPr>
          <w:noProof/>
          <w:lang w:val="en-GB" w:eastAsia="en-GB"/>
        </w:rPr>
        <w:drawing>
          <wp:inline distT="0" distB="0" distL="0" distR="0" wp14:anchorId="58BE2C39" wp14:editId="6BE09ECC">
            <wp:extent cx="4238530" cy="302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"/>
                    <a:stretch/>
                  </pic:blipFill>
                  <pic:spPr bwMode="auto">
                    <a:xfrm>
                      <a:off x="0" y="0"/>
                      <a:ext cx="423853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7EED3" w14:textId="67061C90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lastRenderedPageBreak/>
        <w:t xml:space="preserve">Small one to one room that is about 6.8 meters squared (3.1 x 2.3). </w:t>
      </w:r>
      <w:r w:rsidR="000B229B">
        <w:rPr>
          <w:sz w:val="24"/>
          <w:szCs w:val="24"/>
        </w:rPr>
        <w:t>T</w:t>
      </w:r>
      <w:r w:rsidRPr="00F21DF5">
        <w:rPr>
          <w:sz w:val="24"/>
          <w:szCs w:val="24"/>
        </w:rPr>
        <w:t>his room could safely accommodate two people as we use it as a counselling room.</w:t>
      </w:r>
    </w:p>
    <w:p w14:paraId="4140BD90" w14:textId="49F9177E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 xml:space="preserve">The larger rooms could probably fit between six and ten people socially distanced. </w:t>
      </w:r>
    </w:p>
    <w:p w14:paraId="6DFAB91F" w14:textId="19C37844" w:rsidR="00F21DF5" w:rsidRPr="00F21DF5" w:rsidRDefault="00F21DF5" w:rsidP="00F21DF5">
      <w:pPr>
        <w:rPr>
          <w:b/>
          <w:bCs/>
        </w:rPr>
      </w:pPr>
      <w:r w:rsidRPr="00F21DF5">
        <w:rPr>
          <w:b/>
          <w:bCs/>
        </w:rPr>
        <w:t>Cambridge prices</w:t>
      </w:r>
    </w:p>
    <w:p w14:paraId="06C4239B" w14:textId="100EE098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>(Cambridge has the addition of hybrid delivery in the downstairs training room - £15 for use of computer)</w:t>
      </w:r>
    </w:p>
    <w:p w14:paraId="2D969906" w14:textId="77777777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>Partnership rate for 1:1 room is £5 per hour for sessions/ half day rate £10 full day is £15</w:t>
      </w:r>
    </w:p>
    <w:p w14:paraId="05793900" w14:textId="77777777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>Outside org rate for 1:1 room is £10 per hour for sessions/half day rate £15/ full day is £30</w:t>
      </w:r>
    </w:p>
    <w:p w14:paraId="168C62DC" w14:textId="77777777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>For block bookings we can reduce the price: minimum block booking would be 3 months – maximum would be 1 year.</w:t>
      </w:r>
    </w:p>
    <w:p w14:paraId="22B94BB2" w14:textId="77777777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 xml:space="preserve">Additional services: Photo copying in Black and white (per A4 sheet) £00.10 </w:t>
      </w:r>
      <w:proofErr w:type="spellStart"/>
      <w:r w:rsidRPr="00F21DF5">
        <w:rPr>
          <w:sz w:val="24"/>
          <w:szCs w:val="24"/>
        </w:rPr>
        <w:t>Colour</w:t>
      </w:r>
      <w:proofErr w:type="spellEnd"/>
      <w:r w:rsidRPr="00F21DF5">
        <w:rPr>
          <w:sz w:val="24"/>
          <w:szCs w:val="24"/>
        </w:rPr>
        <w:t xml:space="preserve"> (per A4 sheet) £00.25, Flipchart easel, pen and pen kit (per meeting) £10.00 </w:t>
      </w:r>
    </w:p>
    <w:p w14:paraId="088E5F91" w14:textId="77777777" w:rsidR="00F21DF5" w:rsidRDefault="00F21DF5" w:rsidP="00F21DF5">
      <w:pPr>
        <w:rPr>
          <w:sz w:val="32"/>
          <w:szCs w:val="32"/>
        </w:rPr>
      </w:pPr>
    </w:p>
    <w:p w14:paraId="3999A0DD" w14:textId="4D1CD10D" w:rsidR="00F21DF5" w:rsidRPr="00F21DF5" w:rsidRDefault="00F21DF5" w:rsidP="00F21DF5">
      <w:pPr>
        <w:rPr>
          <w:sz w:val="32"/>
          <w:szCs w:val="32"/>
        </w:rPr>
      </w:pPr>
      <w:r w:rsidRPr="00F21DF5">
        <w:rPr>
          <w:sz w:val="32"/>
          <w:szCs w:val="32"/>
        </w:rPr>
        <w:t xml:space="preserve">PETERBOROUGH </w:t>
      </w:r>
      <w:r w:rsidR="005D09DF">
        <w:rPr>
          <w:sz w:val="32"/>
          <w:szCs w:val="32"/>
        </w:rPr>
        <w:t>CENTRE INFORMATION:</w:t>
      </w:r>
    </w:p>
    <w:p w14:paraId="2586067F" w14:textId="19E35008" w:rsidR="00F21DF5" w:rsidRDefault="00F21DF5" w:rsidP="00F21DF5">
      <w:pPr>
        <w:rPr>
          <w:b/>
          <w:bCs/>
        </w:rPr>
      </w:pPr>
      <w:r>
        <w:rPr>
          <w:b/>
          <w:bCs/>
        </w:rPr>
        <w:t>Joan of Arc Room</w:t>
      </w:r>
    </w:p>
    <w:p w14:paraId="40820166" w14:textId="56FDC5D4" w:rsidR="00F21DF5" w:rsidRPr="00F21DF5" w:rsidRDefault="00F21DF5" w:rsidP="00F21DF5">
      <w:r>
        <w:rPr>
          <w:rFonts w:ascii="Open Sans" w:eastAsia="Times New Roman" w:hAnsi="Open Sans" w:cs="Open Sans"/>
          <w:noProof/>
          <w:color w:val="333333"/>
          <w:sz w:val="21"/>
          <w:szCs w:val="21"/>
          <w:lang w:val="en-GB" w:eastAsia="en-GB"/>
        </w:rPr>
        <w:drawing>
          <wp:inline distT="0" distB="0" distL="0" distR="0" wp14:anchorId="6EC807CF" wp14:editId="41EE03C8">
            <wp:extent cx="3149600" cy="2085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rence Nightingale Photo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193" cy="21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8B7">
        <w:rPr>
          <w:noProof/>
          <w:lang w:val="en-GB" w:eastAsia="en-GB"/>
        </w:rPr>
        <w:drawing>
          <wp:inline distT="0" distB="0" distL="0" distR="0" wp14:anchorId="609B4B47" wp14:editId="59308AE0">
            <wp:extent cx="2654300" cy="2085807"/>
            <wp:effectExtent l="0" t="0" r="0" b="0"/>
            <wp:docPr id="7" name="Picture 7" descr="C:\Users\Angie\Desktop\Florence Nightingale 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ie\Desktop\Florence Nightingale Photo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56" cy="210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B9BE" w14:textId="26FDE5F0" w:rsid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 xml:space="preserve">Joan of Arc is located on the ground floor. Easy access for people with disabilities. Light and spacious, facilities for tea and coffee. Free Wi-Fi.  </w:t>
      </w:r>
      <w:r w:rsidRPr="00F21DF5">
        <w:rPr>
          <w:rFonts w:ascii="Calibri" w:hAnsi="Calibri" w:cs="Calibri"/>
          <w:color w:val="000000"/>
          <w:sz w:val="24"/>
          <w:szCs w:val="24"/>
        </w:rPr>
        <w:t>Maximum 6/8 people</w:t>
      </w:r>
      <w:r w:rsidRPr="00F21DF5">
        <w:rPr>
          <w:sz w:val="24"/>
          <w:szCs w:val="24"/>
        </w:rPr>
        <w:t xml:space="preserve"> 16FT X 14FT</w:t>
      </w:r>
    </w:p>
    <w:p w14:paraId="756B0120" w14:textId="7C1A75EF" w:rsidR="00F21DF5" w:rsidRDefault="00F21DF5" w:rsidP="00F21DF5">
      <w:pPr>
        <w:rPr>
          <w:sz w:val="24"/>
          <w:szCs w:val="24"/>
        </w:rPr>
      </w:pPr>
    </w:p>
    <w:p w14:paraId="1E2B4B6F" w14:textId="7DF9B3AB" w:rsidR="00F21DF5" w:rsidRDefault="00F21DF5" w:rsidP="00F21DF5">
      <w:pPr>
        <w:rPr>
          <w:sz w:val="24"/>
          <w:szCs w:val="24"/>
        </w:rPr>
      </w:pPr>
    </w:p>
    <w:p w14:paraId="024458D6" w14:textId="3883B82A" w:rsidR="00F21DF5" w:rsidRPr="00F21DF5" w:rsidRDefault="00F21DF5" w:rsidP="00F21DF5">
      <w:pPr>
        <w:rPr>
          <w:b/>
          <w:bCs/>
        </w:rPr>
      </w:pPr>
      <w:r w:rsidRPr="00F21DF5">
        <w:rPr>
          <w:b/>
          <w:bCs/>
        </w:rPr>
        <w:lastRenderedPageBreak/>
        <w:t>Oprah Winfrey Room</w:t>
      </w:r>
    </w:p>
    <w:p w14:paraId="303D03FE" w14:textId="346EAC8B" w:rsidR="00F21DF5" w:rsidRDefault="00F21DF5" w:rsidP="00F21DF5">
      <w:pPr>
        <w:rPr>
          <w:b/>
          <w:bCs/>
          <w:sz w:val="24"/>
          <w:szCs w:val="24"/>
        </w:rPr>
      </w:pPr>
      <w:r w:rsidRPr="00E31C80">
        <w:rPr>
          <w:rFonts w:ascii="Arial Rounded MT Bold" w:eastAsia="Times New Roman" w:hAnsi="Arial Rounded MT Bold" w:cs="Open Sans"/>
          <w:noProof/>
          <w:color w:val="333333"/>
          <w:sz w:val="21"/>
          <w:szCs w:val="21"/>
          <w:lang w:val="en-GB" w:eastAsia="en-GB"/>
        </w:rPr>
        <w:drawing>
          <wp:inline distT="0" distB="0" distL="0" distR="0" wp14:anchorId="14DE1E0D" wp14:editId="3E166139">
            <wp:extent cx="4730750" cy="3101765"/>
            <wp:effectExtent l="0" t="0" r="0" b="3810"/>
            <wp:docPr id="6" name="Picture 6" descr="C:\Users\Angie\Desktop\My Tasks - Planner hotdesk_files\Joan of Arc 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ie\Desktop\My Tasks - Planner hotdesk_files\Joan of Arc photo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48" cy="310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B1BD7" w14:textId="42DFE692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 xml:space="preserve">Oprah Winfrey room is located </w:t>
      </w:r>
      <w:r>
        <w:rPr>
          <w:sz w:val="24"/>
          <w:szCs w:val="24"/>
        </w:rPr>
        <w:t>on</w:t>
      </w:r>
      <w:r w:rsidRPr="00F21DF5">
        <w:rPr>
          <w:sz w:val="24"/>
          <w:szCs w:val="24"/>
        </w:rPr>
        <w:t xml:space="preserve"> first floor. Facilities for tea and coffee. Free Wi-Fi. Maximum 8/10 people, 16FT X 13FT</w:t>
      </w:r>
    </w:p>
    <w:p w14:paraId="13294341" w14:textId="0D1C9F08" w:rsidR="00F21DF5" w:rsidRDefault="00F21DF5" w:rsidP="00F21DF5">
      <w:pPr>
        <w:rPr>
          <w:b/>
          <w:bCs/>
        </w:rPr>
      </w:pPr>
      <w:r>
        <w:rPr>
          <w:b/>
          <w:bCs/>
        </w:rPr>
        <w:t>Hot desk</w:t>
      </w:r>
    </w:p>
    <w:p w14:paraId="1E0DAA0F" w14:textId="71899806" w:rsidR="00F21DF5" w:rsidRPr="00F21DF5" w:rsidRDefault="00F21DF5" w:rsidP="00F21DF5">
      <w:r>
        <w:rPr>
          <w:noProof/>
          <w:lang w:val="en-GB" w:eastAsia="en-GB"/>
        </w:rPr>
        <w:drawing>
          <wp:inline distT="0" distB="0" distL="0" distR="0" wp14:anchorId="469A16E4" wp14:editId="21D0DF22">
            <wp:extent cx="4343400" cy="2717800"/>
            <wp:effectExtent l="0" t="0" r="0" b="6350"/>
            <wp:docPr id="8" name="Picture 8" descr="C:\Users\Angie\AppData\Local\Microsoft\Windows\INetCache\Content.Outlook\CHMJYMEK\IMG_20210429_124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ngie\AppData\Local\Microsoft\Windows\INetCache\Content.Outlook\CHMJYMEK\IMG_20210429_1245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0F51" w14:textId="54863867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>Hot desk is located on the first floor back of the building. Quiet relaxing area for 1:1 room, facilities for tea and coffee. Free Wi-Fi. Maximum 2</w:t>
      </w:r>
      <w:r>
        <w:rPr>
          <w:sz w:val="24"/>
          <w:szCs w:val="24"/>
        </w:rPr>
        <w:t xml:space="preserve"> p</w:t>
      </w:r>
      <w:r w:rsidRPr="00F21DF5">
        <w:rPr>
          <w:sz w:val="24"/>
          <w:szCs w:val="24"/>
        </w:rPr>
        <w:t>e</w:t>
      </w:r>
      <w:r>
        <w:rPr>
          <w:sz w:val="24"/>
          <w:szCs w:val="24"/>
        </w:rPr>
        <w:t>o</w:t>
      </w:r>
      <w:r w:rsidRPr="00F21DF5">
        <w:rPr>
          <w:sz w:val="24"/>
          <w:szCs w:val="24"/>
        </w:rPr>
        <w:t xml:space="preserve">ple, 12FT X 7FT.  </w:t>
      </w:r>
    </w:p>
    <w:p w14:paraId="2ABEA911" w14:textId="6F68AE8A" w:rsidR="00F21DF5" w:rsidRDefault="00F21DF5" w:rsidP="00F21DF5"/>
    <w:p w14:paraId="521F97A0" w14:textId="77777777" w:rsidR="00F21DF5" w:rsidRPr="00F21DF5" w:rsidRDefault="00F21DF5" w:rsidP="00F21DF5">
      <w:pPr>
        <w:rPr>
          <w:b/>
          <w:bCs/>
        </w:rPr>
      </w:pPr>
      <w:r w:rsidRPr="00F21DF5">
        <w:rPr>
          <w:b/>
          <w:bCs/>
        </w:rPr>
        <w:lastRenderedPageBreak/>
        <w:t xml:space="preserve">Peterborough Prices </w:t>
      </w:r>
    </w:p>
    <w:p w14:paraId="2108ABF8" w14:textId="77777777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>Partnership rate for 1:1 room is £5 per hour for sessions/ half day rate £10 full day is £15</w:t>
      </w:r>
    </w:p>
    <w:p w14:paraId="64BA1093" w14:textId="77777777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>Outside org rate for 1:1 room is £10 per hour for sessions/half day rate £15/ full day is £30</w:t>
      </w:r>
    </w:p>
    <w:p w14:paraId="511ABC2E" w14:textId="77777777" w:rsidR="00F21DF5" w:rsidRPr="00F21DF5" w:rsidRDefault="00F21DF5" w:rsidP="00F21DF5">
      <w:pPr>
        <w:rPr>
          <w:sz w:val="24"/>
          <w:szCs w:val="24"/>
        </w:rPr>
      </w:pPr>
      <w:r w:rsidRPr="00F21DF5">
        <w:rPr>
          <w:sz w:val="24"/>
          <w:szCs w:val="24"/>
        </w:rPr>
        <w:t>For block bookings we can reduce the price: minimum block booking would be 3 months – maximum would be 1 year.</w:t>
      </w:r>
    </w:p>
    <w:p w14:paraId="5AA90D04" w14:textId="2A47CE41" w:rsidR="00F21DF5" w:rsidRDefault="00F21DF5">
      <w:pPr>
        <w:rPr>
          <w:b/>
          <w:bCs/>
        </w:rPr>
      </w:pPr>
      <w:r w:rsidRPr="00F21DF5">
        <w:rPr>
          <w:sz w:val="24"/>
          <w:szCs w:val="24"/>
        </w:rPr>
        <w:t xml:space="preserve">Additional services: Photo copying in Black and white (per A4 sheet) £00.10 </w:t>
      </w:r>
      <w:proofErr w:type="spellStart"/>
      <w:r w:rsidRPr="00F21DF5">
        <w:rPr>
          <w:sz w:val="24"/>
          <w:szCs w:val="24"/>
        </w:rPr>
        <w:t>Colour</w:t>
      </w:r>
      <w:proofErr w:type="spellEnd"/>
      <w:r w:rsidRPr="00F21DF5">
        <w:rPr>
          <w:sz w:val="24"/>
          <w:szCs w:val="24"/>
        </w:rPr>
        <w:t xml:space="preserve"> (per A4 sheet) £00.25, Flipchart easel, pen and pen kit (per meeting) £10.00</w:t>
      </w:r>
    </w:p>
    <w:p w14:paraId="217A673A" w14:textId="77777777" w:rsidR="00F21DF5" w:rsidRDefault="00F21DF5">
      <w:pPr>
        <w:rPr>
          <w:b/>
          <w:bCs/>
        </w:rPr>
      </w:pPr>
    </w:p>
    <w:p w14:paraId="20D92908" w14:textId="77777777" w:rsidR="00F21DF5" w:rsidRDefault="00F21DF5">
      <w:pPr>
        <w:rPr>
          <w:b/>
          <w:bCs/>
        </w:rPr>
      </w:pPr>
    </w:p>
    <w:p w14:paraId="35C72C9E" w14:textId="77777777" w:rsidR="00F21DF5" w:rsidRDefault="00F21DF5">
      <w:pPr>
        <w:rPr>
          <w:b/>
          <w:bCs/>
        </w:rPr>
      </w:pPr>
    </w:p>
    <w:p w14:paraId="7A4E6355" w14:textId="77777777" w:rsidR="00F21DF5" w:rsidRDefault="00F21DF5">
      <w:pPr>
        <w:rPr>
          <w:b/>
          <w:bCs/>
        </w:rPr>
      </w:pPr>
    </w:p>
    <w:p w14:paraId="0742F097" w14:textId="77777777" w:rsidR="00F21DF5" w:rsidRDefault="00F21DF5">
      <w:pPr>
        <w:rPr>
          <w:b/>
          <w:bCs/>
        </w:rPr>
      </w:pPr>
    </w:p>
    <w:p w14:paraId="62EC30A5" w14:textId="77777777" w:rsidR="00F21DF5" w:rsidRDefault="00F21DF5">
      <w:pPr>
        <w:rPr>
          <w:b/>
          <w:bCs/>
        </w:rPr>
      </w:pPr>
    </w:p>
    <w:p w14:paraId="6A871328" w14:textId="77777777" w:rsidR="00F21DF5" w:rsidRDefault="00F21DF5">
      <w:pPr>
        <w:rPr>
          <w:b/>
          <w:bCs/>
        </w:rPr>
      </w:pPr>
    </w:p>
    <w:p w14:paraId="4AC466E5" w14:textId="77777777" w:rsidR="00F21DF5" w:rsidRDefault="00F21DF5">
      <w:pPr>
        <w:rPr>
          <w:b/>
          <w:bCs/>
        </w:rPr>
      </w:pPr>
    </w:p>
    <w:p w14:paraId="4848A2C3" w14:textId="77777777" w:rsidR="00F21DF5" w:rsidRDefault="00F21DF5">
      <w:pPr>
        <w:rPr>
          <w:b/>
          <w:bCs/>
        </w:rPr>
      </w:pPr>
    </w:p>
    <w:p w14:paraId="74893A3A" w14:textId="77777777" w:rsidR="00F21DF5" w:rsidRDefault="00F21DF5">
      <w:pPr>
        <w:rPr>
          <w:b/>
          <w:bCs/>
        </w:rPr>
      </w:pPr>
    </w:p>
    <w:p w14:paraId="400E6355" w14:textId="77777777" w:rsidR="00F21DF5" w:rsidRDefault="00F21DF5">
      <w:pPr>
        <w:rPr>
          <w:b/>
          <w:bCs/>
        </w:rPr>
      </w:pPr>
    </w:p>
    <w:p w14:paraId="05FE0A53" w14:textId="77777777" w:rsidR="00F21DF5" w:rsidRDefault="00F21DF5">
      <w:pPr>
        <w:rPr>
          <w:b/>
          <w:bCs/>
        </w:rPr>
      </w:pPr>
    </w:p>
    <w:p w14:paraId="6425D31D" w14:textId="77777777" w:rsidR="00F21DF5" w:rsidRDefault="00F21DF5">
      <w:pPr>
        <w:rPr>
          <w:b/>
          <w:bCs/>
        </w:rPr>
      </w:pPr>
    </w:p>
    <w:p w14:paraId="79C44398" w14:textId="77777777" w:rsidR="00F21DF5" w:rsidRDefault="00F21DF5">
      <w:pPr>
        <w:rPr>
          <w:b/>
          <w:bCs/>
        </w:rPr>
      </w:pPr>
    </w:p>
    <w:p w14:paraId="447AE3E1" w14:textId="77777777" w:rsidR="00F21DF5" w:rsidRDefault="00F21DF5">
      <w:pPr>
        <w:rPr>
          <w:b/>
          <w:bCs/>
        </w:rPr>
      </w:pPr>
    </w:p>
    <w:p w14:paraId="3D510256" w14:textId="658CC074" w:rsidR="00F21DF5" w:rsidRDefault="00F21DF5">
      <w:pPr>
        <w:rPr>
          <w:b/>
          <w:bCs/>
        </w:rPr>
      </w:pPr>
    </w:p>
    <w:p w14:paraId="63C00F16" w14:textId="5A0F9CE0" w:rsidR="005D09DF" w:rsidRDefault="005D09DF">
      <w:pPr>
        <w:rPr>
          <w:b/>
          <w:bCs/>
        </w:rPr>
      </w:pPr>
    </w:p>
    <w:p w14:paraId="6D898AB5" w14:textId="387ED0FE" w:rsidR="005D09DF" w:rsidRPr="005D09DF" w:rsidRDefault="005D09DF" w:rsidP="005D09DF">
      <w:pPr>
        <w:jc w:val="center"/>
        <w:rPr>
          <w:b/>
          <w:bCs/>
          <w:sz w:val="36"/>
          <w:szCs w:val="36"/>
        </w:rPr>
      </w:pPr>
      <w:r w:rsidRPr="005D09DF">
        <w:rPr>
          <w:b/>
          <w:bCs/>
          <w:sz w:val="36"/>
          <w:szCs w:val="36"/>
        </w:rPr>
        <w:lastRenderedPageBreak/>
        <w:t>ROOM BOOKING FORM</w:t>
      </w:r>
    </w:p>
    <w:p w14:paraId="6D26C668" w14:textId="67D383D1" w:rsidR="00F21DF5" w:rsidRPr="00F21DF5" w:rsidRDefault="00F21DF5">
      <w:pPr>
        <w:rPr>
          <w:b/>
          <w:bCs/>
        </w:rPr>
      </w:pPr>
      <w:r>
        <w:rPr>
          <w:b/>
          <w:bCs/>
        </w:rPr>
        <w:t>Applicant information: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241"/>
      </w:tblGrid>
      <w:tr w:rsidR="00650259" w:rsidRPr="00846B76" w14:paraId="3291024B" w14:textId="77777777" w:rsidTr="00F21DF5">
        <w:tc>
          <w:tcPr>
            <w:tcW w:w="1666" w:type="pct"/>
            <w:vAlign w:val="bottom"/>
          </w:tcPr>
          <w:p w14:paraId="63DA20E0" w14:textId="19DA7A3D" w:rsidR="00650259" w:rsidRPr="00F21DF5" w:rsidRDefault="00C3477F" w:rsidP="00346DE2">
            <w:pPr>
              <w:rPr>
                <w:sz w:val="26"/>
                <w:szCs w:val="26"/>
              </w:rPr>
            </w:pPr>
            <w:r w:rsidRPr="00F21DF5">
              <w:rPr>
                <w:sz w:val="26"/>
                <w:szCs w:val="26"/>
              </w:rPr>
              <w:t>Name</w:t>
            </w:r>
          </w:p>
        </w:tc>
        <w:tc>
          <w:tcPr>
            <w:tcW w:w="3334" w:type="pct"/>
            <w:tcBorders>
              <w:bottom w:val="single" w:sz="4" w:space="0" w:color="auto"/>
            </w:tcBorders>
            <w:vAlign w:val="bottom"/>
          </w:tcPr>
          <w:p w14:paraId="422C24EA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AAD272A" w14:textId="77777777" w:rsidTr="00F21DF5">
        <w:tc>
          <w:tcPr>
            <w:tcW w:w="1666" w:type="pct"/>
            <w:vAlign w:val="bottom"/>
          </w:tcPr>
          <w:p w14:paraId="0011D68F" w14:textId="4F83FCD5" w:rsidR="00650259" w:rsidRPr="00F21DF5" w:rsidRDefault="00C3477F" w:rsidP="00346DE2">
            <w:pPr>
              <w:rPr>
                <w:sz w:val="26"/>
                <w:szCs w:val="26"/>
              </w:rPr>
            </w:pPr>
            <w:r w:rsidRPr="00F21DF5">
              <w:rPr>
                <w:sz w:val="26"/>
                <w:szCs w:val="26"/>
              </w:rPr>
              <w:t>Company/Organisation</w:t>
            </w:r>
          </w:p>
        </w:tc>
        <w:tc>
          <w:tcPr>
            <w:tcW w:w="3334" w:type="pct"/>
            <w:tcBorders>
              <w:bottom w:val="single" w:sz="4" w:space="0" w:color="auto"/>
            </w:tcBorders>
            <w:vAlign w:val="bottom"/>
          </w:tcPr>
          <w:p w14:paraId="4760E139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1930AA5" w14:textId="77777777" w:rsidTr="00F21DF5">
        <w:sdt>
          <w:sdtPr>
            <w:rPr>
              <w:sz w:val="26"/>
              <w:szCs w:val="26"/>
            </w:rPr>
            <w:id w:val="572943512"/>
            <w:placeholder>
              <w:docPart w:val="7EB6B8579BD04B19ABE0D85D22D8A8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6" w:type="pct"/>
                <w:vAlign w:val="bottom"/>
              </w:tcPr>
              <w:p w14:paraId="0FC46D79" w14:textId="77777777" w:rsidR="00650259" w:rsidRPr="00F21DF5" w:rsidRDefault="00346DE2" w:rsidP="00346DE2">
                <w:pPr>
                  <w:rPr>
                    <w:sz w:val="26"/>
                    <w:szCs w:val="26"/>
                  </w:rPr>
                </w:pPr>
                <w:r w:rsidRPr="00F21DF5">
                  <w:rPr>
                    <w:sz w:val="26"/>
                    <w:szCs w:val="26"/>
                  </w:rPr>
                  <w:t>Address</w:t>
                </w:r>
              </w:p>
            </w:tc>
          </w:sdtContent>
        </w:sdt>
        <w:tc>
          <w:tcPr>
            <w:tcW w:w="3334" w:type="pct"/>
            <w:tcBorders>
              <w:bottom w:val="single" w:sz="4" w:space="0" w:color="auto"/>
            </w:tcBorders>
            <w:vAlign w:val="bottom"/>
          </w:tcPr>
          <w:p w14:paraId="7DA86E0E" w14:textId="77777777" w:rsidR="00650259" w:rsidRPr="00846B76" w:rsidRDefault="00650259" w:rsidP="00346DE2">
            <w:pPr>
              <w:spacing w:before="240"/>
            </w:pPr>
          </w:p>
        </w:tc>
      </w:tr>
      <w:tr w:rsidR="00C3477F" w:rsidRPr="00846B76" w14:paraId="1A7AC5A1" w14:textId="77777777" w:rsidTr="00F21DF5">
        <w:tc>
          <w:tcPr>
            <w:tcW w:w="1666" w:type="pct"/>
            <w:vAlign w:val="bottom"/>
          </w:tcPr>
          <w:p w14:paraId="7853C4A4" w14:textId="77777777" w:rsidR="00C3477F" w:rsidRPr="00F21DF5" w:rsidRDefault="00C3477F" w:rsidP="00346DE2">
            <w:pPr>
              <w:rPr>
                <w:sz w:val="26"/>
                <w:szCs w:val="26"/>
              </w:rPr>
            </w:pPr>
          </w:p>
        </w:tc>
        <w:tc>
          <w:tcPr>
            <w:tcW w:w="3334" w:type="pct"/>
            <w:tcBorders>
              <w:bottom w:val="single" w:sz="4" w:space="0" w:color="auto"/>
            </w:tcBorders>
            <w:vAlign w:val="bottom"/>
          </w:tcPr>
          <w:p w14:paraId="40ABD0EC" w14:textId="77777777" w:rsidR="00C3477F" w:rsidRPr="00846B76" w:rsidRDefault="00C3477F" w:rsidP="00346DE2">
            <w:pPr>
              <w:spacing w:before="240"/>
            </w:pPr>
          </w:p>
        </w:tc>
      </w:tr>
      <w:tr w:rsidR="00650259" w:rsidRPr="00846B76" w14:paraId="35C7555E" w14:textId="77777777" w:rsidTr="00F21DF5">
        <w:tc>
          <w:tcPr>
            <w:tcW w:w="1666" w:type="pct"/>
            <w:vAlign w:val="bottom"/>
          </w:tcPr>
          <w:p w14:paraId="410C23A6" w14:textId="17EEFBF8" w:rsidR="00650259" w:rsidRPr="00F21DF5" w:rsidRDefault="00C3477F" w:rsidP="00346DE2">
            <w:pPr>
              <w:rPr>
                <w:sz w:val="26"/>
                <w:szCs w:val="26"/>
              </w:rPr>
            </w:pPr>
            <w:r w:rsidRPr="00F21DF5">
              <w:rPr>
                <w:sz w:val="26"/>
                <w:szCs w:val="26"/>
              </w:rPr>
              <w:t>Postcode</w:t>
            </w:r>
          </w:p>
        </w:tc>
        <w:tc>
          <w:tcPr>
            <w:tcW w:w="3334" w:type="pct"/>
            <w:tcBorders>
              <w:bottom w:val="single" w:sz="4" w:space="0" w:color="auto"/>
            </w:tcBorders>
            <w:vAlign w:val="bottom"/>
          </w:tcPr>
          <w:p w14:paraId="09C06AA1" w14:textId="77777777" w:rsidR="00650259" w:rsidRPr="00846B76" w:rsidRDefault="00650259" w:rsidP="00346DE2">
            <w:pPr>
              <w:spacing w:before="240"/>
            </w:pPr>
          </w:p>
        </w:tc>
      </w:tr>
      <w:tr w:rsidR="00C3477F" w:rsidRPr="00846B76" w14:paraId="7FAAFDCC" w14:textId="77777777" w:rsidTr="00F21DF5">
        <w:tc>
          <w:tcPr>
            <w:tcW w:w="1666" w:type="pct"/>
            <w:vAlign w:val="bottom"/>
          </w:tcPr>
          <w:p w14:paraId="41C0CEC8" w14:textId="58190522" w:rsidR="00C3477F" w:rsidRPr="00F21DF5" w:rsidRDefault="00C3477F" w:rsidP="00346DE2">
            <w:pPr>
              <w:rPr>
                <w:sz w:val="26"/>
                <w:szCs w:val="26"/>
              </w:rPr>
            </w:pPr>
            <w:r w:rsidRPr="00F21DF5">
              <w:rPr>
                <w:sz w:val="26"/>
                <w:szCs w:val="26"/>
              </w:rPr>
              <w:t>Phone</w:t>
            </w:r>
          </w:p>
        </w:tc>
        <w:tc>
          <w:tcPr>
            <w:tcW w:w="3334" w:type="pct"/>
            <w:tcBorders>
              <w:bottom w:val="single" w:sz="4" w:space="0" w:color="auto"/>
            </w:tcBorders>
            <w:vAlign w:val="bottom"/>
          </w:tcPr>
          <w:p w14:paraId="1CC9AAD2" w14:textId="77777777" w:rsidR="00C3477F" w:rsidRPr="00846B76" w:rsidRDefault="00C3477F" w:rsidP="00346DE2">
            <w:pPr>
              <w:spacing w:before="240"/>
            </w:pPr>
          </w:p>
        </w:tc>
      </w:tr>
      <w:tr w:rsidR="00650259" w:rsidRPr="00846B76" w14:paraId="7D3A1E52" w14:textId="77777777" w:rsidTr="00F21DF5">
        <w:sdt>
          <w:sdtPr>
            <w:rPr>
              <w:sz w:val="26"/>
              <w:szCs w:val="26"/>
            </w:rPr>
            <w:id w:val="-965116832"/>
            <w:placeholder>
              <w:docPart w:val="01D8EB321627483E94A9B9D7478565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6" w:type="pct"/>
                <w:vAlign w:val="bottom"/>
              </w:tcPr>
              <w:p w14:paraId="06D2FC01" w14:textId="77777777" w:rsidR="00650259" w:rsidRPr="00F21DF5" w:rsidRDefault="00346DE2" w:rsidP="00346DE2">
                <w:pPr>
                  <w:rPr>
                    <w:sz w:val="26"/>
                    <w:szCs w:val="26"/>
                  </w:rPr>
                </w:pPr>
                <w:r w:rsidRPr="00F21DF5">
                  <w:rPr>
                    <w:sz w:val="26"/>
                    <w:szCs w:val="26"/>
                  </w:rPr>
                  <w:t>Email</w:t>
                </w:r>
              </w:p>
            </w:tc>
          </w:sdtContent>
        </w:sdt>
        <w:tc>
          <w:tcPr>
            <w:tcW w:w="3334" w:type="pct"/>
            <w:tcBorders>
              <w:bottom w:val="single" w:sz="4" w:space="0" w:color="auto"/>
            </w:tcBorders>
            <w:vAlign w:val="bottom"/>
          </w:tcPr>
          <w:p w14:paraId="671A7652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30B1D7B" w14:textId="77777777" w:rsidTr="00346DE2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39AA3DA1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64378C0" w14:textId="161263D6" w:rsidR="00C3477F" w:rsidRDefault="00C3477F" w:rsidP="00E677FE">
      <w:pPr>
        <w:spacing w:after="0"/>
        <w:rPr>
          <w:sz w:val="26"/>
          <w:szCs w:val="26"/>
        </w:rPr>
      </w:pPr>
    </w:p>
    <w:p w14:paraId="5A8CD10C" w14:textId="1C9727CF" w:rsidR="00F21DF5" w:rsidRDefault="00F21DF5" w:rsidP="00E677FE">
      <w:pPr>
        <w:spacing w:after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Please indicate which room you would like to book:</w:t>
      </w:r>
    </w:p>
    <w:p w14:paraId="6DDEE279" w14:textId="17CE0D77" w:rsidR="00F21DF5" w:rsidRDefault="00F21DF5" w:rsidP="00E677FE">
      <w:pPr>
        <w:spacing w:after="0"/>
        <w:rPr>
          <w:b/>
          <w:bCs/>
          <w:sz w:val="26"/>
          <w:szCs w:val="26"/>
        </w:rPr>
      </w:pPr>
    </w:p>
    <w:p w14:paraId="56E749A6" w14:textId="44989351" w:rsidR="00F21DF5" w:rsidRPr="00F21DF5" w:rsidRDefault="00F21DF5" w:rsidP="00E677FE">
      <w:pPr>
        <w:spacing w:after="0"/>
        <w:rPr>
          <w:sz w:val="26"/>
          <w:szCs w:val="26"/>
          <w:u w:val="single"/>
        </w:rPr>
      </w:pPr>
      <w:r w:rsidRPr="00F21DF5">
        <w:rPr>
          <w:sz w:val="26"/>
          <w:szCs w:val="26"/>
          <w:u w:val="single"/>
        </w:rPr>
        <w:t>Cambridge:</w:t>
      </w:r>
    </w:p>
    <w:p w14:paraId="7CF39D3F" w14:textId="66D087F9" w:rsidR="00C3477F" w:rsidRDefault="00C0626A" w:rsidP="00F21DF5">
      <w:pPr>
        <w:spacing w:after="0"/>
        <w:rPr>
          <w:rFonts w:ascii="Calibri" w:eastAsia="Times New Roman" w:hAnsi="Calibri" w:cs="Calibri"/>
          <w:sz w:val="26"/>
          <w:szCs w:val="26"/>
          <w:lang w:eastAsia="en-GB"/>
        </w:rPr>
      </w:pPr>
      <w:sdt>
        <w:sdtPr>
          <w:rPr>
            <w:sz w:val="26"/>
            <w:szCs w:val="26"/>
          </w:rPr>
          <w:id w:val="-1956241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DF5">
            <w:rPr>
              <w:rFonts w:ascii="MS Gothic" w:eastAsia="MS Gothic" w:hAnsi="MS Gothic" w:hint="eastAsia"/>
              <w:sz w:val="26"/>
              <w:szCs w:val="26"/>
            </w:rPr>
            <w:t>☐</w:t>
          </w:r>
        </w:sdtContent>
      </w:sdt>
      <w:r w:rsidR="00F21DF5">
        <w:rPr>
          <w:sz w:val="26"/>
          <w:szCs w:val="26"/>
        </w:rPr>
        <w:t xml:space="preserve"> </w:t>
      </w:r>
      <w:sdt>
        <w:sdtPr>
          <w:rPr>
            <w:rFonts w:ascii="Calibri" w:eastAsia="Times New Roman" w:hAnsi="Calibri" w:cs="Calibri"/>
            <w:sz w:val="26"/>
            <w:szCs w:val="26"/>
            <w:lang w:eastAsia="en-GB"/>
          </w:rPr>
          <w:id w:val="1530523509"/>
          <w:placeholder>
            <w:docPart w:val="DefaultPlaceholder_-1854013440"/>
          </w:placeholder>
          <w:text/>
        </w:sdtPr>
        <w:sdtEndPr/>
        <w:sdtContent>
          <w:r w:rsidR="00F21DF5">
            <w:rPr>
              <w:rFonts w:ascii="Calibri" w:eastAsia="Times New Roman" w:hAnsi="Calibri" w:cs="Calibri"/>
              <w:sz w:val="26"/>
              <w:szCs w:val="26"/>
              <w:lang w:eastAsia="en-GB"/>
            </w:rPr>
            <w:t xml:space="preserve"> </w:t>
          </w:r>
          <w:r w:rsidR="00F21DF5" w:rsidRPr="00F21DF5">
            <w:rPr>
              <w:rFonts w:ascii="Calibri" w:eastAsia="Times New Roman" w:hAnsi="Calibri" w:cs="Calibri"/>
              <w:sz w:val="26"/>
              <w:szCs w:val="26"/>
              <w:lang w:eastAsia="en-GB"/>
            </w:rPr>
            <w:t xml:space="preserve">Johnson Room - 1:1 Counselling </w:t>
          </w:r>
        </w:sdtContent>
      </w:sdt>
    </w:p>
    <w:p w14:paraId="68FD530B" w14:textId="369071B6" w:rsidR="00F21DF5" w:rsidRDefault="00C0626A" w:rsidP="00F21DF5">
      <w:pPr>
        <w:spacing w:after="0"/>
        <w:rPr>
          <w:rFonts w:ascii="Calibri" w:eastAsia="Times New Roman" w:hAnsi="Calibri" w:cs="Calibri"/>
          <w:sz w:val="26"/>
          <w:szCs w:val="26"/>
          <w:lang w:eastAsia="en-GB"/>
        </w:rPr>
      </w:pPr>
      <w:sdt>
        <w:sdtPr>
          <w:rPr>
            <w:rFonts w:ascii="Calibri" w:eastAsia="Times New Roman" w:hAnsi="Calibri" w:cs="Calibri"/>
            <w:sz w:val="26"/>
            <w:szCs w:val="26"/>
            <w:lang w:eastAsia="en-GB"/>
          </w:rPr>
          <w:id w:val="-62585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DF5">
            <w:rPr>
              <w:rFonts w:ascii="MS Gothic" w:eastAsia="MS Gothic" w:hAnsi="MS Gothic" w:cs="Calibri" w:hint="eastAsia"/>
              <w:sz w:val="26"/>
              <w:szCs w:val="26"/>
              <w:lang w:eastAsia="en-GB"/>
            </w:rPr>
            <w:t>☐</w:t>
          </w:r>
        </w:sdtContent>
      </w:sdt>
      <w:r w:rsidR="00F21DF5">
        <w:rPr>
          <w:rFonts w:ascii="Calibri" w:eastAsia="Times New Roman" w:hAnsi="Calibri" w:cs="Calibri"/>
          <w:sz w:val="26"/>
          <w:szCs w:val="26"/>
          <w:lang w:eastAsia="en-GB"/>
        </w:rPr>
        <w:t xml:space="preserve">  </w:t>
      </w:r>
      <w:sdt>
        <w:sdtPr>
          <w:rPr>
            <w:rFonts w:ascii="Calibri" w:eastAsia="Times New Roman" w:hAnsi="Calibri" w:cs="Calibri"/>
            <w:sz w:val="26"/>
            <w:szCs w:val="26"/>
            <w:lang w:eastAsia="en-GB"/>
          </w:rPr>
          <w:id w:val="822392337"/>
          <w:placeholder>
            <w:docPart w:val="DefaultPlaceholder_-1854013440"/>
          </w:placeholder>
          <w:text/>
        </w:sdtPr>
        <w:sdtEndPr/>
        <w:sdtContent>
          <w:r w:rsidR="00F21DF5">
            <w:rPr>
              <w:rFonts w:ascii="Calibri" w:eastAsia="Times New Roman" w:hAnsi="Calibri" w:cs="Calibri"/>
              <w:sz w:val="26"/>
              <w:szCs w:val="26"/>
              <w:lang w:eastAsia="en-GB"/>
            </w:rPr>
            <w:t>Kahlo</w:t>
          </w:r>
          <w:r w:rsidR="00F21DF5" w:rsidRPr="00803C1B">
            <w:rPr>
              <w:rFonts w:ascii="Calibri" w:eastAsia="Times New Roman" w:hAnsi="Calibri" w:cs="Calibri"/>
              <w:sz w:val="26"/>
              <w:szCs w:val="26"/>
              <w:lang w:eastAsia="en-GB"/>
            </w:rPr>
            <w:t xml:space="preserve"> Room – Downstairs Group </w:t>
          </w:r>
          <w:r w:rsidR="00F21DF5">
            <w:rPr>
              <w:rFonts w:ascii="Calibri" w:eastAsia="Times New Roman" w:hAnsi="Calibri" w:cs="Calibri"/>
              <w:sz w:val="26"/>
              <w:szCs w:val="26"/>
              <w:lang w:eastAsia="en-GB"/>
            </w:rPr>
            <w:t>Room</w:t>
          </w:r>
        </w:sdtContent>
      </w:sdt>
    </w:p>
    <w:p w14:paraId="5E671341" w14:textId="0877ECF4" w:rsidR="00F21DF5" w:rsidRDefault="00C0626A" w:rsidP="00F21DF5">
      <w:pPr>
        <w:spacing w:after="0"/>
        <w:rPr>
          <w:rFonts w:ascii="Calibri" w:eastAsia="Times New Roman" w:hAnsi="Calibri" w:cs="Calibri"/>
          <w:sz w:val="26"/>
          <w:szCs w:val="26"/>
          <w:lang w:eastAsia="en-GB"/>
        </w:rPr>
      </w:pPr>
      <w:sdt>
        <w:sdtPr>
          <w:rPr>
            <w:rFonts w:ascii="Calibri" w:eastAsia="Times New Roman" w:hAnsi="Calibri" w:cs="Calibri"/>
            <w:sz w:val="26"/>
            <w:szCs w:val="26"/>
            <w:lang w:eastAsia="en-GB"/>
          </w:rPr>
          <w:id w:val="841351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DF5">
            <w:rPr>
              <w:rFonts w:ascii="MS Gothic" w:eastAsia="MS Gothic" w:hAnsi="MS Gothic" w:cs="Calibri" w:hint="eastAsia"/>
              <w:sz w:val="26"/>
              <w:szCs w:val="26"/>
              <w:lang w:eastAsia="en-GB"/>
            </w:rPr>
            <w:t>☐</w:t>
          </w:r>
        </w:sdtContent>
      </w:sdt>
      <w:r w:rsidR="00F21DF5">
        <w:rPr>
          <w:rFonts w:ascii="Calibri" w:eastAsia="Times New Roman" w:hAnsi="Calibri" w:cs="Calibri"/>
          <w:sz w:val="26"/>
          <w:szCs w:val="26"/>
          <w:lang w:eastAsia="en-GB"/>
        </w:rPr>
        <w:t xml:space="preserve"> </w:t>
      </w:r>
      <w:sdt>
        <w:sdtPr>
          <w:rPr>
            <w:rFonts w:ascii="Calibri" w:eastAsia="Times New Roman" w:hAnsi="Calibri" w:cs="Calibri"/>
            <w:sz w:val="26"/>
            <w:szCs w:val="26"/>
            <w:lang w:eastAsia="en-GB"/>
          </w:rPr>
          <w:id w:val="1588962326"/>
          <w:placeholder>
            <w:docPart w:val="DefaultPlaceholder_-1854013440"/>
          </w:placeholder>
          <w:text/>
        </w:sdtPr>
        <w:sdtEndPr/>
        <w:sdtContent>
          <w:r w:rsidR="00F21DF5">
            <w:rPr>
              <w:rFonts w:ascii="Calibri" w:eastAsia="Times New Roman" w:hAnsi="Calibri" w:cs="Calibri"/>
              <w:sz w:val="26"/>
              <w:szCs w:val="26"/>
              <w:lang w:eastAsia="en-GB"/>
            </w:rPr>
            <w:t xml:space="preserve"> </w:t>
          </w:r>
          <w:r w:rsidR="00F21DF5" w:rsidRPr="00F21DF5">
            <w:rPr>
              <w:rFonts w:ascii="Calibri" w:eastAsia="Times New Roman" w:hAnsi="Calibri" w:cs="Calibri"/>
              <w:sz w:val="26"/>
              <w:szCs w:val="26"/>
              <w:lang w:eastAsia="en-GB"/>
            </w:rPr>
            <w:t>Atwood Room – Upstairs Group Room</w:t>
          </w:r>
        </w:sdtContent>
      </w:sdt>
      <w:r w:rsidR="00F21DF5">
        <w:rPr>
          <w:rFonts w:ascii="Calibri" w:eastAsia="Times New Roman" w:hAnsi="Calibri" w:cs="Calibri"/>
          <w:sz w:val="26"/>
          <w:szCs w:val="26"/>
          <w:lang w:eastAsia="en-GB"/>
        </w:rPr>
        <w:t xml:space="preserve"> </w:t>
      </w:r>
    </w:p>
    <w:p w14:paraId="7BCA0522" w14:textId="2C58622B" w:rsidR="00F21DF5" w:rsidRDefault="00F21DF5" w:rsidP="00F21DF5">
      <w:pPr>
        <w:spacing w:after="0"/>
        <w:rPr>
          <w:rFonts w:ascii="Calibri" w:eastAsia="Times New Roman" w:hAnsi="Calibri" w:cs="Calibri"/>
          <w:sz w:val="26"/>
          <w:szCs w:val="26"/>
          <w:lang w:eastAsia="en-GB"/>
        </w:rPr>
      </w:pPr>
    </w:p>
    <w:p w14:paraId="55BAD9FF" w14:textId="579013CD" w:rsidR="00F21DF5" w:rsidRPr="00F21DF5" w:rsidRDefault="00F21DF5" w:rsidP="00F21DF5">
      <w:pPr>
        <w:spacing w:after="0"/>
        <w:rPr>
          <w:rFonts w:ascii="Calibri" w:eastAsia="Times New Roman" w:hAnsi="Calibri" w:cs="Calibri"/>
          <w:sz w:val="26"/>
          <w:szCs w:val="26"/>
          <w:u w:val="single"/>
          <w:lang w:eastAsia="en-GB"/>
        </w:rPr>
      </w:pPr>
      <w:r>
        <w:rPr>
          <w:rFonts w:ascii="Calibri" w:eastAsia="Times New Roman" w:hAnsi="Calibri" w:cs="Calibri"/>
          <w:sz w:val="26"/>
          <w:szCs w:val="26"/>
          <w:u w:val="single"/>
          <w:lang w:eastAsia="en-GB"/>
        </w:rPr>
        <w:t>Peterborough:</w:t>
      </w:r>
    </w:p>
    <w:p w14:paraId="174D6CC4" w14:textId="09208CE8" w:rsidR="00F21DF5" w:rsidRDefault="00C0626A" w:rsidP="00F21DF5">
      <w:pPr>
        <w:spacing w:after="0"/>
        <w:rPr>
          <w:rFonts w:ascii="Calibri" w:hAnsi="Calibri" w:cs="Calibri"/>
          <w:sz w:val="26"/>
          <w:szCs w:val="26"/>
        </w:rPr>
      </w:pPr>
      <w:sdt>
        <w:sdtPr>
          <w:rPr>
            <w:rFonts w:ascii="Calibri" w:eastAsia="Times New Roman" w:hAnsi="Calibri" w:cs="Calibri"/>
            <w:sz w:val="26"/>
            <w:szCs w:val="26"/>
            <w:lang w:eastAsia="en-GB"/>
          </w:rPr>
          <w:id w:val="-859890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DF5">
            <w:rPr>
              <w:rFonts w:ascii="MS Gothic" w:eastAsia="MS Gothic" w:hAnsi="MS Gothic" w:cs="Calibri" w:hint="eastAsia"/>
              <w:sz w:val="26"/>
              <w:szCs w:val="26"/>
              <w:lang w:eastAsia="en-GB"/>
            </w:rPr>
            <w:t>☐</w:t>
          </w:r>
        </w:sdtContent>
      </w:sdt>
      <w:r w:rsidR="00F21DF5">
        <w:rPr>
          <w:rFonts w:ascii="Calibri" w:eastAsia="Times New Roman" w:hAnsi="Calibri" w:cs="Calibri"/>
          <w:sz w:val="26"/>
          <w:szCs w:val="26"/>
          <w:lang w:eastAsia="en-GB"/>
        </w:rPr>
        <w:t xml:space="preserve"> </w:t>
      </w:r>
      <w:sdt>
        <w:sdtPr>
          <w:rPr>
            <w:rFonts w:ascii="Calibri" w:hAnsi="Calibri" w:cs="Calibri"/>
            <w:sz w:val="26"/>
            <w:szCs w:val="26"/>
          </w:rPr>
          <w:id w:val="-812554581"/>
          <w:placeholder>
            <w:docPart w:val="DefaultPlaceholder_-1854013440"/>
          </w:placeholder>
          <w:text/>
        </w:sdtPr>
        <w:sdtEndPr/>
        <w:sdtContent>
          <w:r w:rsidR="00F21DF5">
            <w:rPr>
              <w:rFonts w:ascii="Calibri" w:hAnsi="Calibri" w:cs="Calibri"/>
              <w:sz w:val="26"/>
              <w:szCs w:val="26"/>
            </w:rPr>
            <w:t xml:space="preserve"> </w:t>
          </w:r>
          <w:r w:rsidR="00F21DF5" w:rsidRPr="00F21DF5">
            <w:rPr>
              <w:rFonts w:ascii="Calibri" w:hAnsi="Calibri" w:cs="Calibri"/>
              <w:sz w:val="26"/>
              <w:szCs w:val="26"/>
            </w:rPr>
            <w:t>Hot desk - 1:1 Counselling Room</w:t>
          </w:r>
        </w:sdtContent>
      </w:sdt>
    </w:p>
    <w:p w14:paraId="0F092E62" w14:textId="40CA4F7D" w:rsidR="00F21DF5" w:rsidRDefault="00C0626A" w:rsidP="00F21DF5">
      <w:pPr>
        <w:spacing w:after="0"/>
        <w:rPr>
          <w:rFonts w:ascii="Calibri" w:hAnsi="Calibri" w:cs="Calibri"/>
          <w:sz w:val="26"/>
          <w:szCs w:val="26"/>
        </w:rPr>
      </w:pPr>
      <w:sdt>
        <w:sdtPr>
          <w:rPr>
            <w:rFonts w:ascii="Calibri" w:eastAsia="Times New Roman" w:hAnsi="Calibri" w:cs="Calibri"/>
            <w:sz w:val="26"/>
            <w:szCs w:val="26"/>
            <w:lang w:eastAsia="en-GB"/>
          </w:rPr>
          <w:id w:val="-826752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DF5">
            <w:rPr>
              <w:rFonts w:ascii="MS Gothic" w:eastAsia="MS Gothic" w:hAnsi="MS Gothic" w:cs="Calibri" w:hint="eastAsia"/>
              <w:sz w:val="26"/>
              <w:szCs w:val="26"/>
              <w:lang w:eastAsia="en-GB"/>
            </w:rPr>
            <w:t>☐</w:t>
          </w:r>
        </w:sdtContent>
      </w:sdt>
      <w:r w:rsidR="00F21DF5">
        <w:rPr>
          <w:rFonts w:ascii="Calibri" w:eastAsia="Times New Roman" w:hAnsi="Calibri" w:cs="Calibri"/>
          <w:sz w:val="26"/>
          <w:szCs w:val="26"/>
          <w:lang w:eastAsia="en-GB"/>
        </w:rPr>
        <w:t xml:space="preserve"> </w:t>
      </w:r>
      <w:sdt>
        <w:sdtPr>
          <w:rPr>
            <w:rFonts w:ascii="Calibri" w:hAnsi="Calibri" w:cs="Calibri"/>
            <w:sz w:val="26"/>
            <w:szCs w:val="26"/>
          </w:rPr>
          <w:id w:val="-809085851"/>
          <w:placeholder>
            <w:docPart w:val="DefaultPlaceholder_-1854013440"/>
          </w:placeholder>
          <w:text/>
        </w:sdtPr>
        <w:sdtEndPr/>
        <w:sdtContent>
          <w:r w:rsidR="00F21DF5">
            <w:rPr>
              <w:rFonts w:ascii="Calibri" w:hAnsi="Calibri" w:cs="Calibri"/>
              <w:sz w:val="26"/>
              <w:szCs w:val="26"/>
            </w:rPr>
            <w:t xml:space="preserve"> </w:t>
          </w:r>
          <w:r w:rsidR="00F21DF5" w:rsidRPr="00F21DF5">
            <w:rPr>
              <w:rFonts w:ascii="Calibri" w:hAnsi="Calibri" w:cs="Calibri"/>
              <w:sz w:val="26"/>
              <w:szCs w:val="26"/>
            </w:rPr>
            <w:t>Oprah Winfrey Room – Larger Group Room</w:t>
          </w:r>
        </w:sdtContent>
      </w:sdt>
    </w:p>
    <w:p w14:paraId="06B5EAA0" w14:textId="2C583286" w:rsidR="00F21DF5" w:rsidRDefault="00C0626A" w:rsidP="00F21DF5">
      <w:pPr>
        <w:spacing w:after="0"/>
        <w:rPr>
          <w:rFonts w:ascii="Calibri" w:eastAsia="Times New Roman" w:hAnsi="Calibri" w:cs="Calibri"/>
          <w:sz w:val="26"/>
          <w:szCs w:val="26"/>
          <w:lang w:eastAsia="en-GB"/>
        </w:rPr>
      </w:pPr>
      <w:sdt>
        <w:sdtPr>
          <w:rPr>
            <w:rFonts w:ascii="Calibri" w:eastAsia="Times New Roman" w:hAnsi="Calibri" w:cs="Calibri"/>
            <w:sz w:val="26"/>
            <w:szCs w:val="26"/>
            <w:lang w:eastAsia="en-GB"/>
          </w:rPr>
          <w:id w:val="-1122148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DF5">
            <w:rPr>
              <w:rFonts w:ascii="MS Gothic" w:eastAsia="MS Gothic" w:hAnsi="MS Gothic" w:cs="Calibri" w:hint="eastAsia"/>
              <w:sz w:val="26"/>
              <w:szCs w:val="26"/>
              <w:lang w:eastAsia="en-GB"/>
            </w:rPr>
            <w:t>☐</w:t>
          </w:r>
        </w:sdtContent>
      </w:sdt>
      <w:r w:rsidR="00F21DF5">
        <w:rPr>
          <w:rFonts w:ascii="Calibri" w:eastAsia="Times New Roman" w:hAnsi="Calibri" w:cs="Calibri"/>
          <w:sz w:val="26"/>
          <w:szCs w:val="26"/>
          <w:lang w:eastAsia="en-GB"/>
        </w:rPr>
        <w:t xml:space="preserve"> </w:t>
      </w:r>
      <w:sdt>
        <w:sdtPr>
          <w:rPr>
            <w:rFonts w:ascii="Calibri" w:eastAsia="Times New Roman" w:hAnsi="Calibri" w:cs="Calibri"/>
            <w:sz w:val="26"/>
            <w:szCs w:val="26"/>
            <w:lang w:eastAsia="en-GB"/>
          </w:rPr>
          <w:id w:val="1496539104"/>
          <w:placeholder>
            <w:docPart w:val="DefaultPlaceholder_-1854013440"/>
          </w:placeholder>
          <w:text/>
        </w:sdtPr>
        <w:sdtEndPr/>
        <w:sdtContent>
          <w:r w:rsidR="00F21DF5">
            <w:rPr>
              <w:rFonts w:ascii="Calibri" w:eastAsia="Times New Roman" w:hAnsi="Calibri" w:cs="Calibri"/>
              <w:sz w:val="26"/>
              <w:szCs w:val="26"/>
              <w:lang w:eastAsia="en-GB"/>
            </w:rPr>
            <w:t xml:space="preserve"> </w:t>
          </w:r>
          <w:r w:rsidR="00F21DF5" w:rsidRPr="00803C1B">
            <w:rPr>
              <w:rFonts w:ascii="Calibri" w:eastAsia="Times New Roman" w:hAnsi="Calibri" w:cs="Calibri"/>
              <w:sz w:val="26"/>
              <w:szCs w:val="26"/>
              <w:lang w:eastAsia="en-GB"/>
            </w:rPr>
            <w:t>Joan of Arc Room – Small Group Room</w:t>
          </w:r>
        </w:sdtContent>
      </w:sdt>
    </w:p>
    <w:p w14:paraId="494D14E7" w14:textId="77777777" w:rsidR="00F21DF5" w:rsidRPr="00F21DF5" w:rsidRDefault="00F21DF5" w:rsidP="00F21DF5">
      <w:pPr>
        <w:spacing w:after="0"/>
        <w:rPr>
          <w:sz w:val="26"/>
          <w:szCs w:val="26"/>
        </w:rPr>
      </w:pPr>
    </w:p>
    <w:p w14:paraId="60DECE15" w14:textId="7CB46DF3" w:rsidR="00C3477F" w:rsidRPr="00F21DF5" w:rsidRDefault="00F21DF5" w:rsidP="00E677FE">
      <w:pPr>
        <w:spacing w:after="0"/>
        <w:rPr>
          <w:b/>
          <w:bCs/>
          <w:sz w:val="26"/>
          <w:szCs w:val="26"/>
        </w:rPr>
      </w:pPr>
      <w:r w:rsidRPr="00F21DF5">
        <w:rPr>
          <w:b/>
          <w:bCs/>
          <w:sz w:val="26"/>
          <w:szCs w:val="26"/>
        </w:rPr>
        <w:t>Please indicate any additional services you require:</w:t>
      </w:r>
    </w:p>
    <w:p w14:paraId="30EB0F2B" w14:textId="44B1C341" w:rsidR="00F21DF5" w:rsidRPr="00F21DF5" w:rsidRDefault="00F21DF5" w:rsidP="00E677FE">
      <w:pPr>
        <w:spacing w:after="0"/>
        <w:rPr>
          <w:sz w:val="26"/>
          <w:szCs w:val="26"/>
        </w:rPr>
      </w:pPr>
    </w:p>
    <w:sdt>
      <w:sdtPr>
        <w:rPr>
          <w:sz w:val="26"/>
          <w:szCs w:val="26"/>
        </w:rPr>
        <w:id w:val="-1925098927"/>
        <w:lock w:val="contentLocked"/>
        <w:placeholder>
          <w:docPart w:val="DefaultPlaceholder_-1854013440"/>
        </w:placeholder>
        <w:group/>
      </w:sdtPr>
      <w:sdtEndPr/>
      <w:sdtContent>
        <w:sdt>
          <w:sdtPr>
            <w:rPr>
              <w:sz w:val="26"/>
              <w:szCs w:val="26"/>
            </w:rPr>
            <w:id w:val="87812430"/>
            <w:lock w:val="contentLocked"/>
            <w:placeholder>
              <w:docPart w:val="DefaultPlaceholder_-1854013440"/>
            </w:placeholder>
            <w:group/>
          </w:sdtPr>
          <w:sdtEndPr/>
          <w:sdtContent>
            <w:p w14:paraId="035B30E9" w14:textId="71A7F5C1" w:rsidR="00F21DF5" w:rsidRPr="00F21DF5" w:rsidRDefault="00C0626A" w:rsidP="00F21DF5">
              <w:pPr>
                <w:rPr>
                  <w:sz w:val="26"/>
                  <w:szCs w:val="26"/>
                </w:rPr>
              </w:pPr>
              <w:sdt>
                <w:sdtPr>
                  <w:rPr>
                    <w:sz w:val="26"/>
                    <w:szCs w:val="26"/>
                  </w:rPr>
                  <w:id w:val="184844460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F21DF5">
                    <w:rPr>
                      <w:rFonts w:ascii="MS Gothic" w:eastAsia="MS Gothic" w:hAnsi="MS Gothic" w:hint="eastAsia"/>
                      <w:sz w:val="26"/>
                      <w:szCs w:val="26"/>
                    </w:rPr>
                    <w:t>☐</w:t>
                  </w:r>
                </w:sdtContent>
              </w:sdt>
              <w:r w:rsidR="00F21DF5" w:rsidRPr="00F21DF5">
                <w:rPr>
                  <w:sz w:val="26"/>
                  <w:szCs w:val="26"/>
                </w:rPr>
                <w:t xml:space="preserve">    Photo copying in Black and white (per A4 sheet) £00.10 </w:t>
              </w:r>
            </w:p>
            <w:p w14:paraId="1E1E87F6" w14:textId="0E400317" w:rsidR="00F21DF5" w:rsidRPr="00F21DF5" w:rsidRDefault="00C0626A" w:rsidP="00F21DF5">
              <w:pPr>
                <w:rPr>
                  <w:sz w:val="26"/>
                  <w:szCs w:val="26"/>
                </w:rPr>
              </w:pPr>
              <w:sdt>
                <w:sdtPr>
                  <w:rPr>
                    <w:sz w:val="26"/>
                    <w:szCs w:val="26"/>
                  </w:rPr>
                  <w:id w:val="9707708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F21DF5" w:rsidRPr="00F21DF5">
                    <w:rPr>
                      <w:rFonts w:ascii="MS Gothic" w:eastAsia="MS Gothic" w:hAnsi="MS Gothic" w:hint="eastAsia"/>
                      <w:sz w:val="26"/>
                      <w:szCs w:val="26"/>
                    </w:rPr>
                    <w:t>☐</w:t>
                  </w:r>
                </w:sdtContent>
              </w:sdt>
              <w:r w:rsidR="00F21DF5" w:rsidRPr="00F21DF5">
                <w:rPr>
                  <w:sz w:val="26"/>
                  <w:szCs w:val="26"/>
                </w:rPr>
                <w:t xml:space="preserve">    Colour (per A4 sheet) £00.25</w:t>
              </w:r>
            </w:p>
          </w:sdtContent>
        </w:sdt>
        <w:p w14:paraId="3017BC26" w14:textId="68CDAD74" w:rsidR="00F21DF5" w:rsidRPr="00F21DF5" w:rsidRDefault="00C0626A" w:rsidP="00F21DF5">
          <w:pPr>
            <w:rPr>
              <w:sz w:val="26"/>
              <w:szCs w:val="26"/>
            </w:rPr>
          </w:pPr>
          <w:sdt>
            <w:sdtPr>
              <w:rPr>
                <w:sz w:val="26"/>
                <w:szCs w:val="26"/>
              </w:rPr>
              <w:id w:val="5828036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F21DF5">
                <w:rPr>
                  <w:rFonts w:ascii="MS Gothic" w:eastAsia="MS Gothic" w:hAnsi="MS Gothic" w:hint="eastAsia"/>
                  <w:sz w:val="26"/>
                  <w:szCs w:val="26"/>
                </w:rPr>
                <w:t>☐</w:t>
              </w:r>
            </w:sdtContent>
          </w:sdt>
          <w:r w:rsidR="00F21DF5" w:rsidRPr="00F21DF5">
            <w:rPr>
              <w:sz w:val="26"/>
              <w:szCs w:val="26"/>
            </w:rPr>
            <w:t xml:space="preserve">    Flipchart easel, pen and pen kit (per meeting) £10.00 </w:t>
          </w:r>
        </w:p>
      </w:sdtContent>
    </w:sdt>
    <w:p w14:paraId="285459F5" w14:textId="453892ED" w:rsidR="00F21DF5" w:rsidRPr="00F21DF5" w:rsidRDefault="00F21DF5" w:rsidP="00E677FE">
      <w:pPr>
        <w:spacing w:after="0"/>
      </w:pPr>
      <w:r w:rsidRPr="00F21DF5">
        <w:rPr>
          <w:sz w:val="26"/>
          <w:szCs w:val="26"/>
        </w:rPr>
        <w:lastRenderedPageBreak/>
        <w:t>Please indicate the date(s) you would like to book the room for</w:t>
      </w:r>
      <w:r w:rsidRPr="00F21DF5">
        <w:t>:</w:t>
      </w:r>
    </w:p>
    <w:p w14:paraId="0402389C" w14:textId="644279C8" w:rsidR="00F21DF5" w:rsidRDefault="00F21DF5" w:rsidP="00E677FE">
      <w:pPr>
        <w:spacing w:after="0"/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9288"/>
      </w:tblGrid>
      <w:tr w:rsidR="00F21DF5" w14:paraId="50F179DA" w14:textId="77777777" w:rsidTr="00F21DF5">
        <w:trPr>
          <w:trHeight w:val="1301"/>
        </w:trPr>
        <w:tc>
          <w:tcPr>
            <w:tcW w:w="9288" w:type="dxa"/>
          </w:tcPr>
          <w:p w14:paraId="7C93E628" w14:textId="77777777" w:rsidR="00F21DF5" w:rsidRDefault="00F21DF5" w:rsidP="00E677FE"/>
        </w:tc>
      </w:tr>
    </w:tbl>
    <w:p w14:paraId="6546E7F0" w14:textId="62099AFF" w:rsidR="00F21DF5" w:rsidRDefault="00F21DF5" w:rsidP="00E677FE">
      <w:pPr>
        <w:spacing w:after="0"/>
      </w:pPr>
    </w:p>
    <w:p w14:paraId="258C26AB" w14:textId="5CA27BB3" w:rsidR="00F21DF5" w:rsidRPr="00F21DF5" w:rsidRDefault="00F21DF5" w:rsidP="00E677FE">
      <w:pPr>
        <w:spacing w:after="0"/>
        <w:rPr>
          <w:sz w:val="26"/>
          <w:szCs w:val="26"/>
        </w:rPr>
      </w:pPr>
      <w:r w:rsidRPr="00F21DF5">
        <w:rPr>
          <w:sz w:val="26"/>
          <w:szCs w:val="26"/>
        </w:rPr>
        <w:t>Is this a recurring booking?</w:t>
      </w:r>
    </w:p>
    <w:p w14:paraId="607060A9" w14:textId="52391D0B" w:rsidR="00F21DF5" w:rsidRDefault="00F21DF5" w:rsidP="00E677FE">
      <w:pPr>
        <w:spacing w:after="0"/>
      </w:pPr>
    </w:p>
    <w:p w14:paraId="741C0D2E" w14:textId="389F49C6" w:rsidR="00F21DF5" w:rsidRPr="00F21DF5" w:rsidRDefault="00C0626A" w:rsidP="00E677FE">
      <w:pPr>
        <w:spacing w:after="0"/>
        <w:rPr>
          <w:sz w:val="24"/>
          <w:szCs w:val="24"/>
        </w:rPr>
      </w:pPr>
      <w:sdt>
        <w:sdtPr>
          <w:id w:val="58048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DF5">
            <w:rPr>
              <w:rFonts w:ascii="MS Gothic" w:eastAsia="MS Gothic" w:hAnsi="MS Gothic" w:hint="eastAsia"/>
            </w:rPr>
            <w:t>☐</w:t>
          </w:r>
        </w:sdtContent>
      </w:sdt>
      <w:r w:rsidR="00F21DF5" w:rsidRPr="00F21DF5">
        <w:rPr>
          <w:sz w:val="24"/>
          <w:szCs w:val="24"/>
        </w:rPr>
        <w:t xml:space="preserve"> Monthly </w:t>
      </w:r>
    </w:p>
    <w:p w14:paraId="62466E40" w14:textId="460C578D" w:rsidR="00F21DF5" w:rsidRPr="00F21DF5" w:rsidRDefault="00C0626A" w:rsidP="00E677FE">
      <w:pPr>
        <w:spacing w:after="0"/>
        <w:rPr>
          <w:sz w:val="24"/>
          <w:szCs w:val="24"/>
        </w:rPr>
      </w:pPr>
      <w:sdt>
        <w:sdtPr>
          <w:rPr>
            <w:sz w:val="24"/>
            <w:szCs w:val="24"/>
          </w:rPr>
          <w:id w:val="254180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DF5" w:rsidRPr="00F21DF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21DF5" w:rsidRPr="00F21DF5">
        <w:rPr>
          <w:sz w:val="24"/>
          <w:szCs w:val="24"/>
        </w:rPr>
        <w:t xml:space="preserve">  Weekly</w:t>
      </w:r>
    </w:p>
    <w:p w14:paraId="628791DD" w14:textId="465E8D89" w:rsidR="00F21DF5" w:rsidRPr="00F21DF5" w:rsidRDefault="00C0626A" w:rsidP="00E677FE">
      <w:pPr>
        <w:spacing w:after="0"/>
        <w:rPr>
          <w:sz w:val="24"/>
          <w:szCs w:val="24"/>
        </w:rPr>
      </w:pPr>
      <w:sdt>
        <w:sdtPr>
          <w:rPr>
            <w:sz w:val="24"/>
            <w:szCs w:val="24"/>
          </w:rPr>
          <w:id w:val="-1087537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DF5" w:rsidRPr="00F21DF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21DF5" w:rsidRPr="00F21DF5">
        <w:rPr>
          <w:sz w:val="24"/>
          <w:szCs w:val="24"/>
        </w:rPr>
        <w:t xml:space="preserve">  Other (please state below)</w:t>
      </w:r>
    </w:p>
    <w:tbl>
      <w:tblPr>
        <w:tblStyle w:val="TableGrid"/>
        <w:tblpPr w:leftFromText="180" w:rightFromText="180" w:vertAnchor="text" w:horzAnchor="margin" w:tblpY="296"/>
        <w:tblW w:w="9399" w:type="dxa"/>
        <w:tblLook w:val="04A0" w:firstRow="1" w:lastRow="0" w:firstColumn="1" w:lastColumn="0" w:noHBand="0" w:noVBand="1"/>
      </w:tblPr>
      <w:tblGrid>
        <w:gridCol w:w="9399"/>
      </w:tblGrid>
      <w:tr w:rsidR="00F21DF5" w14:paraId="22EBD5D0" w14:textId="77777777" w:rsidTr="005D09DF">
        <w:trPr>
          <w:trHeight w:val="983"/>
        </w:trPr>
        <w:tc>
          <w:tcPr>
            <w:tcW w:w="9399" w:type="dxa"/>
          </w:tcPr>
          <w:p w14:paraId="6314757B" w14:textId="77777777" w:rsidR="00F21DF5" w:rsidRPr="00F21DF5" w:rsidRDefault="00F21DF5" w:rsidP="00F21DF5"/>
        </w:tc>
      </w:tr>
    </w:tbl>
    <w:p w14:paraId="3468A58D" w14:textId="351BDE40" w:rsidR="00F21DF5" w:rsidRDefault="00F21DF5" w:rsidP="00E677FE">
      <w:pPr>
        <w:spacing w:after="0"/>
      </w:pPr>
    </w:p>
    <w:p w14:paraId="58D645F0" w14:textId="1397B669" w:rsidR="005D09DF" w:rsidRDefault="005D09DF" w:rsidP="00E677FE">
      <w:pPr>
        <w:spacing w:after="0"/>
        <w:rPr>
          <w:sz w:val="26"/>
          <w:szCs w:val="26"/>
        </w:rPr>
      </w:pPr>
      <w:r>
        <w:rPr>
          <w:sz w:val="26"/>
          <w:szCs w:val="26"/>
        </w:rPr>
        <w:t>Please indicate your payment rate:</w:t>
      </w:r>
    </w:p>
    <w:p w14:paraId="3E3DA1ED" w14:textId="5D79DB63" w:rsidR="005D09DF" w:rsidRDefault="005D09DF" w:rsidP="00E677FE">
      <w:pPr>
        <w:spacing w:after="0"/>
        <w:rPr>
          <w:sz w:val="26"/>
          <w:szCs w:val="26"/>
        </w:rPr>
      </w:pPr>
    </w:p>
    <w:p w14:paraId="4FDB1EA8" w14:textId="1E6E5644" w:rsidR="005D09DF" w:rsidRPr="00F21DF5" w:rsidRDefault="00C0626A" w:rsidP="005D09DF">
      <w:pPr>
        <w:spacing w:after="0"/>
        <w:rPr>
          <w:sz w:val="24"/>
          <w:szCs w:val="24"/>
        </w:rPr>
      </w:pPr>
      <w:sdt>
        <w:sdtPr>
          <w:rPr>
            <w:sz w:val="24"/>
            <w:szCs w:val="24"/>
          </w:rPr>
          <w:id w:val="-1480063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09D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D09DF">
        <w:rPr>
          <w:sz w:val="24"/>
          <w:szCs w:val="24"/>
        </w:rPr>
        <w:t xml:space="preserve">  </w:t>
      </w:r>
      <w:r w:rsidR="005D09DF" w:rsidRPr="00F21DF5">
        <w:rPr>
          <w:sz w:val="24"/>
          <w:szCs w:val="24"/>
        </w:rPr>
        <w:t xml:space="preserve">Partnership rate </w:t>
      </w:r>
    </w:p>
    <w:p w14:paraId="26E23A16" w14:textId="51DDF2F1" w:rsidR="005D09DF" w:rsidRDefault="00C0626A" w:rsidP="005D09DF">
      <w:pPr>
        <w:spacing w:after="0"/>
        <w:rPr>
          <w:sz w:val="24"/>
          <w:szCs w:val="24"/>
        </w:rPr>
      </w:pPr>
      <w:sdt>
        <w:sdtPr>
          <w:rPr>
            <w:sz w:val="24"/>
            <w:szCs w:val="24"/>
          </w:rPr>
          <w:id w:val="679244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09D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D09DF">
        <w:rPr>
          <w:sz w:val="24"/>
          <w:szCs w:val="24"/>
        </w:rPr>
        <w:t xml:space="preserve">  </w:t>
      </w:r>
      <w:r w:rsidR="005D09DF" w:rsidRPr="00F21DF5">
        <w:rPr>
          <w:sz w:val="24"/>
          <w:szCs w:val="24"/>
        </w:rPr>
        <w:t>Outside org</w:t>
      </w:r>
      <w:r w:rsidR="005D09DF">
        <w:rPr>
          <w:sz w:val="24"/>
          <w:szCs w:val="24"/>
        </w:rPr>
        <w:t>anisation</w:t>
      </w:r>
      <w:r w:rsidR="005D09DF" w:rsidRPr="00F21DF5">
        <w:rPr>
          <w:sz w:val="24"/>
          <w:szCs w:val="24"/>
        </w:rPr>
        <w:t xml:space="preserve"> rate</w:t>
      </w:r>
    </w:p>
    <w:p w14:paraId="4ABDE25D" w14:textId="71A1E951" w:rsidR="005D09DF" w:rsidRDefault="005D09DF" w:rsidP="005D09DF">
      <w:pPr>
        <w:spacing w:after="0"/>
        <w:rPr>
          <w:sz w:val="24"/>
          <w:szCs w:val="24"/>
        </w:rPr>
      </w:pPr>
    </w:p>
    <w:p w14:paraId="6B80B8F7" w14:textId="66570CA3" w:rsidR="005D09DF" w:rsidRDefault="005D09DF" w:rsidP="005D09DF">
      <w:pPr>
        <w:spacing w:after="0"/>
        <w:rPr>
          <w:sz w:val="24"/>
          <w:szCs w:val="24"/>
        </w:rPr>
      </w:pPr>
      <w:r>
        <w:rPr>
          <w:sz w:val="24"/>
          <w:szCs w:val="24"/>
        </w:rPr>
        <w:t>If paying partnership rates, please state which partnership the discount is relevant to:</w:t>
      </w:r>
    </w:p>
    <w:p w14:paraId="348CB633" w14:textId="153690C1" w:rsidR="005D09DF" w:rsidRDefault="005D09DF" w:rsidP="005D09DF">
      <w:pPr>
        <w:spacing w:after="0"/>
        <w:rPr>
          <w:sz w:val="24"/>
          <w:szCs w:val="24"/>
        </w:rPr>
      </w:pPr>
    </w:p>
    <w:p w14:paraId="695C07DD" w14:textId="26062A09" w:rsidR="005D09DF" w:rsidRPr="005D09DF" w:rsidRDefault="005D09DF" w:rsidP="005D09DF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14:paraId="69CAE339" w14:textId="77777777" w:rsidR="005D09DF" w:rsidRPr="005D09DF" w:rsidRDefault="005D09DF" w:rsidP="005D09DF">
      <w:pPr>
        <w:spacing w:after="0"/>
        <w:rPr>
          <w:sz w:val="24"/>
          <w:szCs w:val="24"/>
        </w:rPr>
      </w:pPr>
    </w:p>
    <w:p w14:paraId="0B6F3EEF" w14:textId="3FCF3C25" w:rsidR="00F21DF5" w:rsidRDefault="00F21DF5" w:rsidP="00E677FE">
      <w:pPr>
        <w:spacing w:after="0"/>
        <w:rPr>
          <w:sz w:val="26"/>
          <w:szCs w:val="26"/>
        </w:rPr>
      </w:pPr>
      <w:r>
        <w:rPr>
          <w:sz w:val="26"/>
          <w:szCs w:val="26"/>
        </w:rPr>
        <w:t>Any other details:</w:t>
      </w:r>
    </w:p>
    <w:tbl>
      <w:tblPr>
        <w:tblStyle w:val="TableGrid"/>
        <w:tblpPr w:leftFromText="180" w:rightFromText="180" w:vertAnchor="text" w:horzAnchor="margin" w:tblpY="296"/>
        <w:tblW w:w="9399" w:type="dxa"/>
        <w:tblLook w:val="04A0" w:firstRow="1" w:lastRow="0" w:firstColumn="1" w:lastColumn="0" w:noHBand="0" w:noVBand="1"/>
      </w:tblPr>
      <w:tblGrid>
        <w:gridCol w:w="9399"/>
      </w:tblGrid>
      <w:tr w:rsidR="00F21DF5" w14:paraId="0FF193DD" w14:textId="77777777" w:rsidTr="005D09DF">
        <w:trPr>
          <w:trHeight w:val="1833"/>
        </w:trPr>
        <w:tc>
          <w:tcPr>
            <w:tcW w:w="9399" w:type="dxa"/>
          </w:tcPr>
          <w:p w14:paraId="0E41DE15" w14:textId="77777777" w:rsidR="00F21DF5" w:rsidRPr="00F21DF5" w:rsidRDefault="00F21DF5" w:rsidP="00803C1B"/>
        </w:tc>
      </w:tr>
    </w:tbl>
    <w:p w14:paraId="0C3FFFB8" w14:textId="02CA7FEF" w:rsidR="00F21DF5" w:rsidRDefault="00F21DF5" w:rsidP="00E677FE">
      <w:pPr>
        <w:spacing w:after="0"/>
        <w:rPr>
          <w:sz w:val="26"/>
          <w:szCs w:val="26"/>
        </w:rPr>
      </w:pPr>
    </w:p>
    <w:p w14:paraId="12C87644" w14:textId="7C96BD96" w:rsidR="005D09DF" w:rsidRDefault="005D09DF" w:rsidP="005D09DF">
      <w:pPr>
        <w:rPr>
          <w:sz w:val="24"/>
          <w:szCs w:val="24"/>
        </w:rPr>
      </w:pPr>
    </w:p>
    <w:p w14:paraId="27A85CB9" w14:textId="00F9EB32" w:rsidR="005D09DF" w:rsidRDefault="005D09DF" w:rsidP="00E677FE">
      <w:pPr>
        <w:spacing w:after="0"/>
        <w:rPr>
          <w:sz w:val="26"/>
          <w:szCs w:val="26"/>
        </w:rPr>
      </w:pPr>
    </w:p>
    <w:p w14:paraId="0EC0834E" w14:textId="0A7A0C46" w:rsidR="005D09DF" w:rsidRDefault="005D09DF" w:rsidP="00E677FE">
      <w:pPr>
        <w:spacing w:after="0"/>
        <w:rPr>
          <w:sz w:val="26"/>
          <w:szCs w:val="26"/>
        </w:rPr>
      </w:pPr>
    </w:p>
    <w:p w14:paraId="07359C9B" w14:textId="2EC5A6DC" w:rsidR="005D09DF" w:rsidRDefault="005D09DF" w:rsidP="00E677FE">
      <w:pPr>
        <w:spacing w:after="0"/>
        <w:rPr>
          <w:sz w:val="26"/>
          <w:szCs w:val="26"/>
        </w:rPr>
      </w:pPr>
    </w:p>
    <w:p w14:paraId="6F9F1F1F" w14:textId="41880BDE" w:rsidR="005D09DF" w:rsidRPr="005D09DF" w:rsidRDefault="005D09DF" w:rsidP="00E677FE">
      <w:pPr>
        <w:spacing w:after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GDPR </w:t>
      </w:r>
    </w:p>
    <w:p w14:paraId="4C5DEFF2" w14:textId="4ACAF89F" w:rsidR="005D09DF" w:rsidRDefault="005D09DF" w:rsidP="00E677FE">
      <w:pPr>
        <w:spacing w:after="0"/>
        <w:rPr>
          <w:sz w:val="26"/>
          <w:szCs w:val="26"/>
        </w:rPr>
      </w:pPr>
    </w:p>
    <w:p w14:paraId="67B0C034" w14:textId="77777777" w:rsidR="005D09DF" w:rsidRDefault="005D09DF" w:rsidP="00E677FE">
      <w:pPr>
        <w:spacing w:after="0"/>
        <w:rPr>
          <w:sz w:val="26"/>
          <w:szCs w:val="26"/>
        </w:rPr>
      </w:pPr>
    </w:p>
    <w:p w14:paraId="00982433" w14:textId="63350F4B" w:rsidR="00F21DF5" w:rsidRDefault="00F21DF5" w:rsidP="00E677FE">
      <w:pPr>
        <w:spacing w:after="0"/>
        <w:rPr>
          <w:sz w:val="26"/>
          <w:szCs w:val="26"/>
        </w:rPr>
      </w:pPr>
      <w:r>
        <w:rPr>
          <w:sz w:val="26"/>
          <w:szCs w:val="26"/>
        </w:rPr>
        <w:t>Signed:</w:t>
      </w:r>
    </w:p>
    <w:p w14:paraId="0598A031" w14:textId="77777777" w:rsidR="00F21DF5" w:rsidRDefault="00F21DF5" w:rsidP="00E677FE">
      <w:pPr>
        <w:spacing w:after="0"/>
        <w:rPr>
          <w:sz w:val="26"/>
          <w:szCs w:val="26"/>
        </w:rPr>
      </w:pPr>
    </w:p>
    <w:p w14:paraId="105C9B73" w14:textId="4B463983" w:rsidR="00F21DF5" w:rsidRPr="00F21DF5" w:rsidRDefault="00F21DF5" w:rsidP="00E677FE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Date: </w:t>
      </w:r>
    </w:p>
    <w:sectPr w:rsidR="00F21DF5" w:rsidRPr="00F21DF5" w:rsidSect="00F21DF5">
      <w:headerReference w:type="default" r:id="rId18"/>
      <w:footerReference w:type="default" r:id="rId19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7A592" w14:textId="77777777" w:rsidR="00C0626A" w:rsidRDefault="00C0626A" w:rsidP="00650259">
      <w:pPr>
        <w:spacing w:after="0" w:line="240" w:lineRule="auto"/>
      </w:pPr>
      <w:r>
        <w:separator/>
      </w:r>
    </w:p>
  </w:endnote>
  <w:endnote w:type="continuationSeparator" w:id="0">
    <w:p w14:paraId="7C89C35D" w14:textId="77777777" w:rsidR="00C0626A" w:rsidRDefault="00C0626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2CF087-5C18-48B8-900A-F4EE925A03DB}"/>
    <w:embedBold r:id="rId2" w:fontKey="{B18837FD-45B5-4141-BBC1-7E8A95D0EB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0E4E27F-FDB2-4E6C-A6D3-9ECE6AEAD5A8}"/>
    <w:embedBold r:id="rId4" w:fontKey="{FB8CD765-3ACA-4A26-BB27-C3F03302CF03}"/>
    <w:embedItalic r:id="rId5" w:fontKey="{80215B48-AE88-4AEF-ACAA-C58B664149F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120DA56-CFB1-4831-A5D3-F06F9CFBF9CC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7" w:fontKey="{79B848CD-E9CB-4C00-9F74-6CF7D2F45503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8" w:fontKey="{95BB4180-6C9D-4E4D-85C6-4EBB8B4C01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342BBA4-3F07-4C44-B50B-EF3BE4C921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7FB4C0B8" w14:textId="77777777" w:rsidTr="00C4167A">
      <w:tc>
        <w:tcPr>
          <w:tcW w:w="4675" w:type="dxa"/>
          <w:vAlign w:val="center"/>
        </w:tcPr>
        <w:p w14:paraId="1DEB3DB2" w14:textId="61A13489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4AA98CC" w14:textId="6F89D66A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452414A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BEA334" w14:textId="77777777" w:rsidR="00C0626A" w:rsidRDefault="00C0626A" w:rsidP="00650259">
      <w:pPr>
        <w:spacing w:after="0" w:line="240" w:lineRule="auto"/>
      </w:pPr>
      <w:r>
        <w:separator/>
      </w:r>
    </w:p>
  </w:footnote>
  <w:footnote w:type="continuationSeparator" w:id="0">
    <w:p w14:paraId="5A4FF7BB" w14:textId="77777777" w:rsidR="00C0626A" w:rsidRDefault="00C0626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771F7" w14:textId="2887E3DB" w:rsidR="00650259" w:rsidRDefault="005D09DF" w:rsidP="00731F26">
    <w:pPr>
      <w:pStyle w:val="NoSpacing"/>
    </w:pPr>
    <w:r>
      <w:rPr>
        <w:noProof/>
        <w:lang w:val="en-GB" w:eastAsia="en-GB"/>
      </w:rPr>
      <w:drawing>
        <wp:inline distT="0" distB="0" distL="0" distR="0" wp14:anchorId="003D23D3" wp14:editId="4EB96C60">
          <wp:extent cx="654050" cy="6348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745" cy="646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77F"/>
    <w:rsid w:val="00052382"/>
    <w:rsid w:val="0006568A"/>
    <w:rsid w:val="00076F0F"/>
    <w:rsid w:val="00084253"/>
    <w:rsid w:val="000B229B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D09DF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B1C56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0626A"/>
    <w:rsid w:val="00C3477F"/>
    <w:rsid w:val="00C46878"/>
    <w:rsid w:val="00CB4A51"/>
    <w:rsid w:val="00CB4FB6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21DF5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D90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5D0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7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hyperlink" Target="mailto:info@cwrc.org.uk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la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EB6B8579BD04B19ABE0D85D22D8A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B3A2E-1D65-4CF9-BF53-2423AD5F73DE}"/>
      </w:docPartPr>
      <w:docPartBody>
        <w:p w:rsidR="008C52F1" w:rsidRDefault="00EC7A51">
          <w:pPr>
            <w:pStyle w:val="7EB6B8579BD04B19ABE0D85D22D8A897"/>
          </w:pPr>
          <w:r w:rsidRPr="00346DE2">
            <w:t>Address</w:t>
          </w:r>
        </w:p>
      </w:docPartBody>
    </w:docPart>
    <w:docPart>
      <w:docPartPr>
        <w:name w:val="01D8EB321627483E94A9B9D747856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250A0-8DDC-4085-B4EB-421C2F11F709}"/>
      </w:docPartPr>
      <w:docPartBody>
        <w:p w:rsidR="008C52F1" w:rsidRDefault="00EC7A51">
          <w:pPr>
            <w:pStyle w:val="01D8EB321627483E94A9B9D7478565DA"/>
          </w:pPr>
          <w:r w:rsidRPr="00346DE2">
            <w:t>Email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25A7A-250E-46C3-9E88-006D5815EED8}"/>
      </w:docPartPr>
      <w:docPartBody>
        <w:p w:rsidR="008C52F1" w:rsidRDefault="009609C4">
          <w:r w:rsidRPr="00CA216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9C4"/>
    <w:rsid w:val="00186C70"/>
    <w:rsid w:val="008C52F1"/>
    <w:rsid w:val="009609C4"/>
    <w:rsid w:val="00EC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B6B8579BD04B19ABE0D85D22D8A897">
    <w:name w:val="7EB6B8579BD04B19ABE0D85D22D8A897"/>
  </w:style>
  <w:style w:type="paragraph" w:customStyle="1" w:styleId="01D8EB321627483E94A9B9D7478565DA">
    <w:name w:val="01D8EB321627483E94A9B9D7478565DA"/>
  </w:style>
  <w:style w:type="character" w:styleId="PlaceholderText">
    <w:name w:val="Placeholder Text"/>
    <w:basedOn w:val="DefaultParagraphFont"/>
    <w:uiPriority w:val="99"/>
    <w:semiHidden/>
    <w:rsid w:val="009609C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8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2022-03-15T10:27:00Z</dcterms:created>
  <dcterms:modified xsi:type="dcterms:W3CDTF">2022-03-15T10:27:00Z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